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E" w:rsidRDefault="005057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B3431E8" wp14:editId="1C6B789C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80000</wp14:pctPosVOffset>
                    </wp:positionV>
                  </mc:Choice>
                  <mc:Fallback>
                    <wp:positionV relativeFrom="page">
                      <wp:posOffset>8005445</wp:posOffset>
                    </wp:positionV>
                  </mc:Fallback>
                </mc:AlternateContent>
                <wp:extent cx="5943600" cy="1442085"/>
                <wp:effectExtent l="0" t="0" r="0" b="0"/>
                <wp:wrapNone/>
                <wp:docPr id="16" name="Rectángulo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442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9395E" w:rsidRDefault="00767BEE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629DD1" w:themeColor="accent1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color w:val="629DD1" w:themeColor="accent1"/>
                                </w:rPr>
                                <w:id w:val="155171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52AEB">
                                  <w:rPr>
                                    <w:b/>
                                    <w:bCs/>
                                    <w:caps/>
                                    <w:color w:val="629DD1" w:themeColor="accent1"/>
                                  </w:rPr>
                                  <w:t>FAcultad de Medicina</w:t>
                                </w:r>
                              </w:sdtContent>
                            </w:sdt>
                          </w:p>
                          <w:p w:rsidR="0049395E" w:rsidRDefault="0049395E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629DD1" w:themeColor="accent1"/>
                              </w:rPr>
                            </w:pPr>
                          </w:p>
                          <w:p w:rsidR="0049395E" w:rsidRDefault="00767BEE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</w:pPr>
                            <w:sdt>
                              <w:sdtPr>
                                <w:id w:val="155172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 'de' MMMM 'de' 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D52AEB">
                                  <w:t>2020 – v1.1</w:t>
                                </w:r>
                              </w:sdtContent>
                            </w:sdt>
                          </w:p>
                          <w:p w:rsidR="0049395E" w:rsidRDefault="00767BEE" w:rsidP="00D52AEB">
                            <w:pPr>
                              <w:pStyle w:val="Ttulo4"/>
                              <w:jc w:val="center"/>
                            </w:pPr>
                            <w:sdt>
                              <w:sdtPr>
                                <w:id w:val="1551727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52AEB">
                                  <w:t>Dirección Económica y de Gestión Institucional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18" o:spid="_x0000_s1026" style="position:absolute;margin-left:0;margin-top:0;width:468pt;height:113.55pt;z-index:251660288;visibility:visible;mso-wrap-style:square;mso-width-percent:1000;mso-height-percent:0;mso-top-percent:800;mso-wrap-distance-left:9pt;mso-wrap-distance-top:0;mso-wrap-distance-right:9pt;mso-wrap-distance-bottom:0;mso-position-horizontal:center;mso-position-horizontal-relative:margin;mso-position-vertical-relative:margin;mso-width-percent:1000;mso-height-percent: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" o:allowincell="f" filled="f" stroked="f" strokeweight=".25pt">
                <v:textbox inset=",18pt,,18pt">
                  <w:txbxContent>
                    <w:p w:rsidR="0049395E" w:rsidRDefault="00767BEE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629DD1" w:themeColor="accent1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color w:val="629DD1" w:themeColor="accent1"/>
                          </w:rPr>
                          <w:id w:val="155171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D52AEB">
                            <w:rPr>
                              <w:b/>
                              <w:bCs/>
                              <w:caps/>
                              <w:color w:val="629DD1" w:themeColor="accent1"/>
                            </w:rPr>
                            <w:t>FAcultad de Medicina</w:t>
                          </w:r>
                        </w:sdtContent>
                      </w:sdt>
                    </w:p>
                    <w:p w:rsidR="0049395E" w:rsidRDefault="0049395E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629DD1" w:themeColor="accent1"/>
                        </w:rPr>
                      </w:pPr>
                    </w:p>
                    <w:p w:rsidR="0049395E" w:rsidRDefault="00767BEE">
                      <w:pPr>
                        <w:pStyle w:val="Sinespaciado"/>
                        <w:spacing w:line="276" w:lineRule="auto"/>
                        <w:suppressOverlap/>
                        <w:jc w:val="center"/>
                      </w:pPr>
                      <w:sdt>
                        <w:sdtPr>
                          <w:id w:val="15517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 'de' MMMM 'de' 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D52AEB">
                            <w:t>2020 – v1.1</w:t>
                          </w:r>
                        </w:sdtContent>
                      </w:sdt>
                    </w:p>
                    <w:p w:rsidR="0049395E" w:rsidRDefault="00767BEE" w:rsidP="00D52AEB">
                      <w:pPr>
                        <w:pStyle w:val="Ttulo4"/>
                        <w:jc w:val="center"/>
                      </w:pPr>
                      <w:sdt>
                        <w:sdtPr>
                          <w:id w:val="1551727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r w:rsidR="00D52AEB">
                            <w:t>Dirección Económica y de Gestión Institucional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D52AEB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FDF611D" wp14:editId="379DA0E7">
                <wp:simplePos x="902335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266950" cy="1047750"/>
                <wp:effectExtent l="0" t="0" r="0" b="0"/>
                <wp:wrapSquare wrapText="bothSides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-med-escudo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B2D8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5329210" wp14:editId="701A48F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forma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Autoforma 622" o:spid="_x0000_s1026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CB2D8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B6E7E81" wp14:editId="18F7F30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15" name="Rectángulo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7"/>
                                </w:tblGrid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C0D7EC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629DD1" w:themeFill="accent1"/>
                                      <w:vAlign w:val="center"/>
                                    </w:tcPr>
                                    <w:p w:rsidR="0049395E" w:rsidRDefault="00767BEE" w:rsidP="00D52AEB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52AEB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</w:rPr>
                                            <w:t>Manual Sistema de Compras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5AA2AE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49395E" w:rsidRDefault="00767BEE" w:rsidP="00FD3B6C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52AEB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 xml:space="preserve">ROL: </w:t>
                                          </w:r>
                                          <w:r w:rsidR="00FD3B6C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SEGUIMIENTO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49395E" w:rsidRDefault="0049395E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619" o:spid="_x0000_s1027" style="position:absolute;margin-left:0;margin-top:0;width:561.1pt;height:173.7pt;z-index:25166131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7"/>
                          </w:tblGrid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C0D7EC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629DD1" w:themeFill="accent1"/>
                                <w:vAlign w:val="center"/>
                              </w:tcPr>
                              <w:p w:rsidR="0049395E" w:rsidRDefault="00767BEE" w:rsidP="00D52AEB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2AEB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Manual Sistema de Compras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5AA2AE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49395E" w:rsidRDefault="00767BEE" w:rsidP="00FD3B6C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2AEB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ROL: </w:t>
                                    </w:r>
                                    <w:r w:rsidR="00FD3B6C">
                                      <w:rPr>
                                        <w:sz w:val="36"/>
                                        <w:szCs w:val="36"/>
                                      </w:rPr>
                                      <w:t>SEGUIMIENTO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49395E" w:rsidRDefault="0049395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B2D80">
            <w:br w:type="page"/>
          </w:r>
        </w:sdtContent>
      </w:sdt>
    </w:p>
    <w:p w:rsidR="0049395E" w:rsidRDefault="00767BEE" w:rsidP="00D52AEB">
      <w:pPr>
        <w:pStyle w:val="Ttulo"/>
        <w:ind w:left="-284" w:right="-285"/>
        <w:rPr>
          <w:smallCaps w:val="0"/>
        </w:rPr>
      </w:pPr>
      <w:sdt>
        <w:sdtPr>
          <w:rPr>
            <w:smallCaps w:val="0"/>
          </w:rPr>
          <w:alias w:val="Título"/>
          <w:tag w:val="Título"/>
          <w:id w:val="1180832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710CE">
            <w:rPr>
              <w:smallCaps w:val="0"/>
            </w:rPr>
            <w:t>Manual Sistema de Compras</w:t>
          </w:r>
        </w:sdtContent>
      </w:sdt>
    </w:p>
    <w:p w:rsidR="0049395E" w:rsidRPr="00F908D9" w:rsidRDefault="00767BEE" w:rsidP="00D52AEB">
      <w:pPr>
        <w:pStyle w:val="Subttulo"/>
        <w:ind w:left="-284" w:right="-285"/>
        <w:rPr>
          <w:b/>
        </w:rPr>
      </w:pPr>
      <w:sdt>
        <w:sdtPr>
          <w:rPr>
            <w:b/>
          </w:rPr>
          <w:alias w:val="Subtítulo"/>
          <w:tag w:val="Subtítulo"/>
          <w:id w:val="1180833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FD3B6C">
            <w:rPr>
              <w:b/>
            </w:rPr>
            <w:t>ROL: SEGUIMIENTO</w:t>
          </w:r>
        </w:sdtContent>
      </w:sdt>
    </w:p>
    <w:p w:rsidR="00C90683" w:rsidRDefault="00C90683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C90683">
        <w:rPr>
          <w:rFonts w:ascii="Arial" w:hAnsi="Arial" w:cs="Arial"/>
          <w:sz w:val="24"/>
        </w:rPr>
        <w:t xml:space="preserve">Corresponde al </w:t>
      </w:r>
      <w:r w:rsidR="00776ECF">
        <w:rPr>
          <w:rFonts w:ascii="Arial" w:hAnsi="Arial" w:cs="Arial"/>
          <w:sz w:val="24"/>
        </w:rPr>
        <w:t>seguimiento de</w:t>
      </w:r>
      <w:r w:rsidRPr="00C90683">
        <w:rPr>
          <w:rFonts w:ascii="Arial" w:hAnsi="Arial" w:cs="Arial"/>
          <w:sz w:val="24"/>
        </w:rPr>
        <w:t xml:space="preserve"> solicitudes de compra de productos en convenio marco o nuevos productos donde no está definido el formato de la compra, se excluyen Tratos directos, compras menores a 3 UTM, compras a través de licitación.</w:t>
      </w:r>
    </w:p>
    <w:p w:rsidR="00BB40B0" w:rsidRDefault="00BB40B0" w:rsidP="00C90683">
      <w:pPr>
        <w:spacing w:before="120" w:after="0" w:line="360" w:lineRule="auto"/>
        <w:ind w:left="-284" w:right="-285"/>
        <w:rPr>
          <w:rFonts w:ascii="Arial" w:hAnsi="Arial" w:cs="Arial"/>
          <w:b/>
          <w:sz w:val="24"/>
        </w:rPr>
      </w:pPr>
    </w:p>
    <w:p w:rsidR="00BB40B0" w:rsidRPr="001F3C83" w:rsidRDefault="00BB40B0" w:rsidP="00C90683">
      <w:pPr>
        <w:spacing w:before="120" w:after="0" w:line="360" w:lineRule="auto"/>
        <w:ind w:left="-284" w:right="-285"/>
        <w:rPr>
          <w:b/>
          <w:noProof/>
          <w:sz w:val="32"/>
          <w:szCs w:val="32"/>
        </w:rPr>
      </w:pPr>
      <w:r w:rsidRPr="001F3C83">
        <w:rPr>
          <w:b/>
          <w:noProof/>
          <w:sz w:val="32"/>
          <w:szCs w:val="32"/>
        </w:rPr>
        <w:t>Pantalla Principal:</w:t>
      </w:r>
    </w:p>
    <w:p w:rsidR="00BB40B0" w:rsidRDefault="002414F7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8D58A" wp14:editId="5A34F542">
                <wp:simplePos x="0" y="0"/>
                <wp:positionH relativeFrom="column">
                  <wp:posOffset>1256361</wp:posOffset>
                </wp:positionH>
                <wp:positionV relativeFrom="paragraph">
                  <wp:posOffset>2130729</wp:posOffset>
                </wp:positionV>
                <wp:extent cx="1520190" cy="526415"/>
                <wp:effectExtent l="323850" t="1543050" r="60960" b="102235"/>
                <wp:wrapNone/>
                <wp:docPr id="127" name="127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526415"/>
                        </a:xfrm>
                        <a:prstGeom prst="borderCallout1">
                          <a:avLst>
                            <a:gd name="adj1" fmla="val 58456"/>
                            <a:gd name="adj2" fmla="val 60835"/>
                            <a:gd name="adj3" fmla="val -286835"/>
                            <a:gd name="adj4" fmla="val -1782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4F7" w:rsidRDefault="002414F7" w:rsidP="00241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838FA" wp14:editId="58EE825F">
                                  <wp:extent cx="1352550" cy="400050"/>
                                  <wp:effectExtent l="0" t="0" r="0" b="0"/>
                                  <wp:docPr id="129" name="Imagen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127 Llamada con línea 1" o:spid="_x0000_s1028" type="#_x0000_t47" style="position:absolute;left:0;text-align:left;margin-left:98.95pt;margin-top:167.75pt;width:119.7pt;height:41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" adj="-3850,-61956,13140,12626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2414F7" w:rsidRDefault="002414F7" w:rsidP="00241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3838FA" wp14:editId="58EE825F">
                            <wp:extent cx="1352550" cy="400050"/>
                            <wp:effectExtent l="0" t="0" r="0" b="0"/>
                            <wp:docPr id="129" name="Imagen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4456AF" wp14:editId="18BE5829">
            <wp:extent cx="5986494" cy="1977887"/>
            <wp:effectExtent l="0" t="0" r="0" b="381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393" cy="19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F7" w:rsidRDefault="00BB40B0" w:rsidP="00213682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F908D9">
        <w:rPr>
          <w:rFonts w:ascii="Arial" w:hAnsi="Arial" w:cs="Arial"/>
          <w:b/>
          <w:sz w:val="26"/>
          <w:szCs w:val="26"/>
        </w:rPr>
        <w:t>Mis Pendientes</w:t>
      </w:r>
      <w:r w:rsidRPr="00BB40B0">
        <w:rPr>
          <w:rFonts w:ascii="Arial" w:hAnsi="Arial" w:cs="Arial"/>
          <w:b/>
          <w:sz w:val="24"/>
        </w:rPr>
        <w:t>:</w:t>
      </w:r>
      <w:r w:rsidRPr="00BB40B0">
        <w:rPr>
          <w:rFonts w:ascii="Arial" w:hAnsi="Arial" w:cs="Arial"/>
          <w:sz w:val="24"/>
        </w:rPr>
        <w:t xml:space="preserve"> </w:t>
      </w:r>
      <w:r w:rsidR="002414F7">
        <w:rPr>
          <w:rFonts w:ascii="Arial" w:hAnsi="Arial" w:cs="Arial"/>
          <w:sz w:val="24"/>
        </w:rPr>
        <w:tab/>
      </w:r>
      <w:r w:rsidR="002414F7">
        <w:rPr>
          <w:rFonts w:ascii="Arial" w:hAnsi="Arial" w:cs="Arial"/>
          <w:sz w:val="24"/>
        </w:rPr>
        <w:tab/>
      </w:r>
    </w:p>
    <w:p w:rsidR="002414F7" w:rsidRDefault="002414F7" w:rsidP="00213682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6504C1" w:rsidRDefault="00BB40B0" w:rsidP="006504C1">
      <w:pPr>
        <w:spacing w:before="120" w:after="0" w:line="360" w:lineRule="auto"/>
        <w:ind w:left="-284" w:right="-285" w:firstLine="10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BB40B0">
        <w:rPr>
          <w:rFonts w:ascii="Arial" w:hAnsi="Arial" w:cs="Arial"/>
          <w:sz w:val="24"/>
        </w:rPr>
        <w:t>uestra situaciones pendientes que tienen relación a solicitudes ingresadas por el mismo usuario que se encuentra log</w:t>
      </w:r>
      <w:r>
        <w:rPr>
          <w:rFonts w:ascii="Arial" w:hAnsi="Arial" w:cs="Arial"/>
          <w:sz w:val="24"/>
        </w:rPr>
        <w:t>u</w:t>
      </w:r>
      <w:r w:rsidR="006504C1">
        <w:rPr>
          <w:rFonts w:ascii="Arial" w:hAnsi="Arial" w:cs="Arial"/>
          <w:sz w:val="24"/>
        </w:rPr>
        <w:t>eado</w:t>
      </w:r>
    </w:p>
    <w:tbl>
      <w:tblPr>
        <w:tblStyle w:val="Tablaconcuadrcula"/>
        <w:tblpPr w:leftFromText="141" w:rightFromText="141" w:vertAnchor="text" w:horzAnchor="margin" w:tblpXSpec="right" w:tblpY="230"/>
        <w:tblW w:w="4555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</w:tblGrid>
      <w:tr w:rsidR="006504C1" w:rsidTr="006504C1">
        <w:trPr>
          <w:trHeight w:val="1235"/>
        </w:trPr>
        <w:tc>
          <w:tcPr>
            <w:tcW w:w="4555" w:type="dxa"/>
          </w:tcPr>
          <w:p w:rsidR="006504C1" w:rsidRPr="00E85207" w:rsidRDefault="006504C1" w:rsidP="006504C1">
            <w:pPr>
              <w:jc w:val="both"/>
              <w:rPr>
                <w:rStyle w:val="nfasissutil"/>
                <w:rFonts w:ascii="Arial" w:hAnsi="Arial" w:cs="Arial"/>
                <w:sz w:val="24"/>
              </w:rPr>
            </w:pPr>
            <w:r w:rsidRPr="00DE406D">
              <w:rPr>
                <w:rFonts w:ascii="Arial" w:hAnsi="Arial" w:cs="Arial"/>
                <w:sz w:val="24"/>
              </w:rPr>
              <w:t>Muestra todas las solicitudes que fueron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DE406D">
              <w:rPr>
                <w:rFonts w:ascii="Arial" w:hAnsi="Arial" w:cs="Arial"/>
                <w:sz w:val="24"/>
              </w:rPr>
              <w:t xml:space="preserve"> creadas por el usuario logueado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                                                                               </w:t>
            </w:r>
          </w:p>
        </w:tc>
      </w:tr>
    </w:tbl>
    <w:p w:rsidR="006504C1" w:rsidRDefault="006504C1" w:rsidP="006504C1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E86DAC" wp14:editId="24C42984">
                <wp:simplePos x="0" y="0"/>
                <wp:positionH relativeFrom="column">
                  <wp:posOffset>1226544</wp:posOffset>
                </wp:positionH>
                <wp:positionV relativeFrom="paragraph">
                  <wp:posOffset>284149</wp:posOffset>
                </wp:positionV>
                <wp:extent cx="1480820" cy="466725"/>
                <wp:effectExtent l="1009650" t="2705100" r="62230" b="104775"/>
                <wp:wrapNone/>
                <wp:docPr id="2" name="2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66725"/>
                        </a:xfrm>
                        <a:prstGeom prst="borderCallout1">
                          <a:avLst>
                            <a:gd name="adj1" fmla="val 58456"/>
                            <a:gd name="adj2" fmla="val 60835"/>
                            <a:gd name="adj3" fmla="val -562427"/>
                            <a:gd name="adj4" fmla="val -6426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4C1" w:rsidRDefault="006504C1" w:rsidP="006504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A9A9A" wp14:editId="0D69EC13">
                                  <wp:extent cx="1328420" cy="369940"/>
                                  <wp:effectExtent l="0" t="0" r="508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420" cy="369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con línea 1" o:spid="_x0000_s1029" type="#_x0000_t47" style="position:absolute;margin-left:96.6pt;margin-top:22.35pt;width:116.6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" adj="-13880,-121484,13140,12626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6504C1" w:rsidRDefault="006504C1" w:rsidP="006504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A9A9A" wp14:editId="0D69EC13">
                            <wp:extent cx="1328420" cy="369940"/>
                            <wp:effectExtent l="0" t="0" r="508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420" cy="369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04C1" w:rsidRDefault="006504C1" w:rsidP="006504C1">
      <w:pPr>
        <w:spacing w:before="120" w:after="0" w:line="360" w:lineRule="auto"/>
        <w:ind w:left="-284" w:right="-285"/>
        <w:rPr>
          <w:rFonts w:ascii="Arial" w:hAnsi="Arial" w:cs="Arial"/>
          <w:b/>
          <w:sz w:val="26"/>
          <w:szCs w:val="26"/>
        </w:rPr>
      </w:pPr>
      <w:r w:rsidRPr="00F908D9">
        <w:rPr>
          <w:rFonts w:ascii="Arial" w:hAnsi="Arial" w:cs="Arial"/>
          <w:b/>
          <w:sz w:val="26"/>
          <w:szCs w:val="26"/>
        </w:rPr>
        <w:t xml:space="preserve">Mis </w:t>
      </w:r>
      <w:r>
        <w:rPr>
          <w:rFonts w:ascii="Arial" w:hAnsi="Arial" w:cs="Arial"/>
          <w:b/>
          <w:sz w:val="26"/>
          <w:szCs w:val="26"/>
        </w:rPr>
        <w:t xml:space="preserve">Solicitudes:                                      </w:t>
      </w:r>
    </w:p>
    <w:p w:rsidR="006504C1" w:rsidRDefault="006504C1" w:rsidP="006504C1">
      <w:pPr>
        <w:spacing w:before="120" w:after="0" w:line="360" w:lineRule="auto"/>
        <w:ind w:left="-284" w:right="-285"/>
        <w:rPr>
          <w:rFonts w:ascii="Arial" w:hAnsi="Arial" w:cs="Arial"/>
          <w:b/>
          <w:sz w:val="26"/>
          <w:szCs w:val="26"/>
        </w:rPr>
      </w:pPr>
    </w:p>
    <w:p w:rsidR="006504C1" w:rsidRDefault="006504C1" w:rsidP="006504C1">
      <w:pPr>
        <w:spacing w:before="120" w:after="0" w:line="360" w:lineRule="auto"/>
        <w:ind w:left="-284" w:right="-285"/>
        <w:rPr>
          <w:rFonts w:ascii="Arial" w:hAnsi="Arial" w:cs="Arial"/>
          <w:b/>
          <w:sz w:val="26"/>
          <w:szCs w:val="26"/>
        </w:rPr>
      </w:pPr>
    </w:p>
    <w:tbl>
      <w:tblPr>
        <w:tblStyle w:val="Tablaconcuadrcula"/>
        <w:tblpPr w:leftFromText="141" w:rightFromText="141" w:vertAnchor="text" w:horzAnchor="margin" w:tblpXSpec="right" w:tblpY="-69"/>
        <w:tblW w:w="4555" w:type="dxa"/>
        <w:tblBorders>
          <w:top w:val="none" w:sz="0" w:space="0" w:color="auto"/>
          <w:left w:val="single" w:sz="48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</w:tblGrid>
      <w:tr w:rsidR="006504C1" w:rsidTr="006504C1">
        <w:trPr>
          <w:trHeight w:val="1235"/>
        </w:trPr>
        <w:tc>
          <w:tcPr>
            <w:tcW w:w="4555" w:type="dxa"/>
          </w:tcPr>
          <w:p w:rsidR="006504C1" w:rsidRPr="00E85207" w:rsidRDefault="006504C1" w:rsidP="006504C1">
            <w:pPr>
              <w:jc w:val="both"/>
              <w:rPr>
                <w:rStyle w:val="nfasissutil"/>
                <w:rFonts w:ascii="Arial" w:hAnsi="Arial" w:cs="Arial"/>
                <w:sz w:val="24"/>
              </w:rPr>
            </w:pPr>
            <w:r w:rsidRPr="00DE406D">
              <w:rPr>
                <w:rFonts w:ascii="Arial" w:hAnsi="Arial" w:cs="Arial"/>
                <w:sz w:val="24"/>
              </w:rPr>
              <w:t xml:space="preserve">Muestra todas las solicitudes </w:t>
            </w:r>
            <w:r>
              <w:rPr>
                <w:rFonts w:ascii="Arial" w:hAnsi="Arial" w:cs="Arial"/>
                <w:sz w:val="24"/>
              </w:rPr>
              <w:t>asociadas a los CE a los cuales, el usuario logueado, tiene permisos de seguimiento</w:t>
            </w:r>
          </w:p>
        </w:tc>
      </w:tr>
    </w:tbl>
    <w:p w:rsidR="006504C1" w:rsidRDefault="006504C1" w:rsidP="006504C1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251266" wp14:editId="1B3F870F">
                <wp:simplePos x="0" y="0"/>
                <wp:positionH relativeFrom="column">
                  <wp:posOffset>1067518</wp:posOffset>
                </wp:positionH>
                <wp:positionV relativeFrom="paragraph">
                  <wp:posOffset>35201</wp:posOffset>
                </wp:positionV>
                <wp:extent cx="1480820" cy="466725"/>
                <wp:effectExtent l="1104900" t="3714750" r="62230" b="104775"/>
                <wp:wrapNone/>
                <wp:docPr id="8" name="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66725"/>
                        </a:xfrm>
                        <a:prstGeom prst="borderCallout1">
                          <a:avLst>
                            <a:gd name="adj1" fmla="val -1171"/>
                            <a:gd name="adj2" fmla="val 13852"/>
                            <a:gd name="adj3" fmla="val -777511"/>
                            <a:gd name="adj4" fmla="val -7164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4C1" w:rsidRDefault="006504C1" w:rsidP="006504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7904" wp14:editId="66A73CAF">
                                  <wp:extent cx="1289050" cy="339682"/>
                                  <wp:effectExtent l="0" t="0" r="6350" b="381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050" cy="339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Llamada con línea 1" o:spid="_x0000_s1030" type="#_x0000_t47" style="position:absolute;left:0;text-align:left;margin-left:84.05pt;margin-top:2.75pt;width:116.6pt;height:3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" adj="-15475,-167942,2992,-253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6504C1" w:rsidRDefault="006504C1" w:rsidP="006504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87904" wp14:editId="66A73CAF">
                            <wp:extent cx="1289050" cy="339682"/>
                            <wp:effectExtent l="0" t="0" r="6350" b="381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050" cy="339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Seguimientos:</w:t>
      </w:r>
      <w:r w:rsidRPr="006504C1">
        <w:rPr>
          <w:rFonts w:ascii="Arial" w:hAnsi="Arial" w:cs="Arial"/>
          <w:noProof/>
          <w:sz w:val="24"/>
        </w:rPr>
        <w:t xml:space="preserve"> </w:t>
      </w:r>
    </w:p>
    <w:p w:rsidR="006504C1" w:rsidRDefault="006504C1" w:rsidP="006504C1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6504C1" w:rsidRDefault="006504C1" w:rsidP="006504C1">
      <w:pPr>
        <w:spacing w:before="120" w:after="0" w:line="360" w:lineRule="auto"/>
        <w:ind w:left="-284" w:right="-285" w:firstLine="1004"/>
        <w:rPr>
          <w:rFonts w:ascii="Arial" w:hAnsi="Arial" w:cs="Arial"/>
          <w:sz w:val="24"/>
        </w:rPr>
      </w:pPr>
    </w:p>
    <w:p w:rsidR="006504C1" w:rsidRDefault="006504C1" w:rsidP="006504C1">
      <w:pPr>
        <w:spacing w:before="120" w:after="0" w:line="360" w:lineRule="auto"/>
        <w:ind w:left="-284" w:right="-285" w:firstLine="1004"/>
        <w:rPr>
          <w:rFonts w:ascii="Arial" w:hAnsi="Arial" w:cs="Arial"/>
          <w:sz w:val="24"/>
        </w:rPr>
      </w:pPr>
    </w:p>
    <w:p w:rsidR="006504C1" w:rsidRPr="00851877" w:rsidRDefault="00851877" w:rsidP="006504C1">
      <w:pPr>
        <w:spacing w:before="120" w:after="0" w:line="360" w:lineRule="auto"/>
        <w:ind w:right="-285"/>
        <w:rPr>
          <w:rFonts w:ascii="Arial" w:hAnsi="Arial" w:cs="Arial"/>
          <w:b/>
          <w:sz w:val="24"/>
        </w:rPr>
      </w:pPr>
      <w:r w:rsidRPr="00851877">
        <w:rPr>
          <w:rFonts w:ascii="Arial" w:hAnsi="Arial" w:cs="Arial"/>
          <w:b/>
          <w:sz w:val="24"/>
        </w:rPr>
        <w:lastRenderedPageBreak/>
        <w:t>Accesos Directos para Seguimiento:</w:t>
      </w:r>
    </w:p>
    <w:p w:rsidR="00851877" w:rsidRDefault="00674EE3" w:rsidP="006504C1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BA4C33A" wp14:editId="4F50CAB0">
            <wp:extent cx="5612130" cy="10502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C1" w:rsidRDefault="006504C1" w:rsidP="006504C1">
      <w:pPr>
        <w:spacing w:before="120" w:after="0" w:line="360" w:lineRule="auto"/>
        <w:ind w:left="-284" w:right="-285" w:firstLine="1004"/>
        <w:rPr>
          <w:rFonts w:ascii="Arial" w:hAnsi="Arial" w:cs="Arial"/>
          <w:sz w:val="24"/>
        </w:rPr>
      </w:pP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b/>
          <w:sz w:val="24"/>
        </w:rPr>
        <w:t>Productos rechazados por aprobador:</w:t>
      </w:r>
      <w:r w:rsidRPr="00851877">
        <w:rPr>
          <w:rFonts w:ascii="Arial" w:hAnsi="Arial" w:cs="Arial"/>
          <w:sz w:val="24"/>
        </w:rPr>
        <w:t xml:space="preserve"> </w:t>
      </w:r>
    </w:p>
    <w:p w:rsidR="00851877" w:rsidRDefault="00674EE3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029CFE0" wp14:editId="6A58A53E">
            <wp:extent cx="3895725" cy="13144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7" w:rsidRPr="00851877" w:rsidRDefault="00674EE3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Muestra la cantidad de</w:t>
      </w:r>
      <w:r w:rsidR="00851877" w:rsidRPr="0085187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solicitudes</w:t>
      </w:r>
      <w:r w:rsidR="00851877" w:rsidRPr="00851877">
        <w:rPr>
          <w:rFonts w:ascii="Arial" w:hAnsi="Arial" w:cs="Arial"/>
          <w:sz w:val="24"/>
        </w:rPr>
        <w:t xml:space="preserve"> que </w:t>
      </w:r>
      <w:r>
        <w:rPr>
          <w:rFonts w:ascii="Arial" w:hAnsi="Arial" w:cs="Arial"/>
          <w:sz w:val="24"/>
        </w:rPr>
        <w:t xml:space="preserve">tienen ítems </w:t>
      </w:r>
      <w:r w:rsidR="00851877" w:rsidRPr="00851877">
        <w:rPr>
          <w:rFonts w:ascii="Arial" w:hAnsi="Arial" w:cs="Arial"/>
          <w:sz w:val="24"/>
        </w:rPr>
        <w:t>rechazados por aprobador en los últimos 15 días.</w:t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Al hacer clic en ver detalle, se muestran todas las solicitudes que tienen ítems rechazados, sin filtro de fecha:</w:t>
      </w:r>
    </w:p>
    <w:p w:rsidR="00674EE3" w:rsidRDefault="00674EE3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F8E377" wp14:editId="473B33EE">
                <wp:simplePos x="0" y="0"/>
                <wp:positionH relativeFrom="column">
                  <wp:posOffset>2329787</wp:posOffset>
                </wp:positionH>
                <wp:positionV relativeFrom="paragraph">
                  <wp:posOffset>3014483</wp:posOffset>
                </wp:positionV>
                <wp:extent cx="836295" cy="457200"/>
                <wp:effectExtent l="38100" t="952500" r="1278255" b="95250"/>
                <wp:wrapNone/>
                <wp:docPr id="19" name="19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457200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-205873"/>
                            <a:gd name="adj4" fmla="val 24625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EE3" w:rsidRDefault="00674EE3" w:rsidP="00674E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B80B9" wp14:editId="01E638F7">
                                  <wp:extent cx="676275" cy="409575"/>
                                  <wp:effectExtent l="0" t="0" r="9525" b="952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Llamada con línea 1" o:spid="_x0000_s1031" type="#_x0000_t47" style="position:absolute;margin-left:183.45pt;margin-top:237.35pt;width:65.8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" adj="53191,-44469,22320,11403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674EE3" w:rsidRDefault="00674EE3" w:rsidP="00674E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B80B9" wp14:editId="01E638F7">
                            <wp:extent cx="676275" cy="409575"/>
                            <wp:effectExtent l="0" t="0" r="9525" b="952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E0267" wp14:editId="66FF0893">
            <wp:extent cx="5834735" cy="30711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1460" cy="30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E3" w:rsidRDefault="00674EE3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BB40B0">
        <w:rPr>
          <w:rFonts w:ascii="Arial" w:hAnsi="Arial" w:cs="Arial"/>
          <w:sz w:val="24"/>
        </w:rPr>
        <w:t xml:space="preserve">Al hacer clic en lupa (ver detalle), </w:t>
      </w:r>
      <w:r>
        <w:rPr>
          <w:rFonts w:ascii="Arial" w:hAnsi="Arial" w:cs="Arial"/>
          <w:sz w:val="24"/>
        </w:rPr>
        <w:t xml:space="preserve">                     </w:t>
      </w:r>
      <w:r>
        <w:rPr>
          <w:rFonts w:ascii="Arial" w:hAnsi="Arial" w:cs="Arial"/>
          <w:sz w:val="24"/>
        </w:rPr>
        <w:t xml:space="preserve">     </w:t>
      </w:r>
      <w:r w:rsidRPr="00BB40B0">
        <w:rPr>
          <w:rFonts w:ascii="Arial" w:hAnsi="Arial" w:cs="Arial"/>
          <w:sz w:val="24"/>
        </w:rPr>
        <w:t>se muestran los productos que</w:t>
      </w:r>
      <w:r>
        <w:rPr>
          <w:rFonts w:ascii="Arial" w:hAnsi="Arial" w:cs="Arial"/>
          <w:sz w:val="24"/>
        </w:rPr>
        <w:t xml:space="preserve"> se encuentran rechazados por aprobador.</w:t>
      </w:r>
    </w:p>
    <w:p w:rsidR="00674EE3" w:rsidRDefault="00674EE3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27C10D59" wp14:editId="319FBBE6">
            <wp:extent cx="5837891" cy="2544417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4620" cy="2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E3" w:rsidRDefault="00674EE3" w:rsidP="00674EE3">
      <w:pPr>
        <w:spacing w:before="120" w:after="0" w:line="360" w:lineRule="auto"/>
        <w:ind w:left="-284" w:right="-285" w:firstLine="284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A3B853" wp14:editId="5CE2EF90">
                <wp:simplePos x="0" y="0"/>
                <wp:positionH relativeFrom="column">
                  <wp:posOffset>769344</wp:posOffset>
                </wp:positionH>
                <wp:positionV relativeFrom="paragraph">
                  <wp:posOffset>73053</wp:posOffset>
                </wp:positionV>
                <wp:extent cx="1669415" cy="1540510"/>
                <wp:effectExtent l="38100" t="1447800" r="3093085" b="97790"/>
                <wp:wrapNone/>
                <wp:docPr id="26" name="2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1540510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-92966"/>
                            <a:gd name="adj4" fmla="val 28019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EE3" w:rsidRDefault="00674EE3" w:rsidP="00674E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CEBD8" wp14:editId="4BD08087">
                                  <wp:extent cx="1466850" cy="1476375"/>
                                  <wp:effectExtent l="0" t="0" r="0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Llamada con línea 1" o:spid="_x0000_s1032" type="#_x0000_t47" style="position:absolute;left:0;text-align:left;margin-left:60.6pt;margin-top:5.75pt;width:131.45pt;height:12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" adj="60521,-20081,22320,11403" strokecolor="#2c3c66 [1927]">
                <v:fill r:id="rId14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674EE3" w:rsidRDefault="00674EE3" w:rsidP="00674E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5CEBD8" wp14:editId="4BD08087">
                            <wp:extent cx="1466850" cy="1476375"/>
                            <wp:effectExtent l="0" t="0" r="0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E3D61">
        <w:rPr>
          <w:rFonts w:ascii="Arial" w:hAnsi="Arial" w:cs="Arial"/>
          <w:b/>
          <w:sz w:val="24"/>
        </w:rPr>
        <w:t>Acciones:</w:t>
      </w:r>
      <w:r>
        <w:rPr>
          <w:rFonts w:ascii="Arial" w:hAnsi="Arial" w:cs="Arial"/>
          <w:b/>
          <w:sz w:val="24"/>
        </w:rPr>
        <w:t xml:space="preserve"> </w:t>
      </w:r>
    </w:p>
    <w:p w:rsidR="00674EE3" w:rsidRDefault="00674EE3" w:rsidP="00674EE3">
      <w:pPr>
        <w:spacing w:before="120" w:after="0" w:line="360" w:lineRule="auto"/>
        <w:ind w:left="-284" w:right="-285" w:firstLine="284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-284" w:right="-285" w:firstLine="284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-284" w:right="-285" w:firstLine="284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-284" w:right="-285" w:firstLine="284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  <w:r w:rsidRPr="005E3D61">
        <w:rPr>
          <w:rFonts w:ascii="Arial" w:hAnsi="Arial" w:cs="Arial"/>
          <w:b/>
          <w:sz w:val="24"/>
        </w:rPr>
        <w:t>Acción Ver comentarios:</w:t>
      </w:r>
    </w:p>
    <w:p w:rsidR="00674EE3" w:rsidRPr="005E3D61" w:rsidRDefault="00674EE3" w:rsidP="00674EE3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28A1C71B" wp14:editId="61601E83">
            <wp:extent cx="5612130" cy="2512695"/>
            <wp:effectExtent l="0" t="0" r="7620" b="190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674EE3" w:rsidRDefault="00674EE3" w:rsidP="00674EE3">
      <w:pPr>
        <w:spacing w:before="120" w:after="0" w:line="360" w:lineRule="auto"/>
        <w:ind w:left="720" w:right="-285"/>
        <w:rPr>
          <w:noProof/>
        </w:rPr>
      </w:pPr>
      <w:r w:rsidRPr="005E3D61">
        <w:rPr>
          <w:rFonts w:ascii="Arial" w:hAnsi="Arial" w:cs="Arial"/>
          <w:b/>
          <w:sz w:val="24"/>
        </w:rPr>
        <w:lastRenderedPageBreak/>
        <w:t>Acción Encargado sala:</w:t>
      </w:r>
      <w:r w:rsidRPr="005E3D61">
        <w:rPr>
          <w:noProof/>
        </w:rPr>
        <w:t xml:space="preserve"> </w:t>
      </w:r>
      <w:r w:rsidRPr="005E3D61">
        <w:rPr>
          <w:rFonts w:ascii="Arial" w:hAnsi="Arial" w:cs="Arial"/>
          <w:sz w:val="24"/>
        </w:rPr>
        <w:t>Muestra</w:t>
      </w:r>
      <w:r>
        <w:rPr>
          <w:rFonts w:ascii="Arial" w:hAnsi="Arial" w:cs="Arial"/>
          <w:sz w:val="24"/>
        </w:rPr>
        <w:t>,</w:t>
      </w:r>
      <w:r w:rsidRPr="005E3D61">
        <w:rPr>
          <w:rFonts w:ascii="Arial" w:hAnsi="Arial" w:cs="Arial"/>
          <w:sz w:val="24"/>
        </w:rPr>
        <w:t xml:space="preserve"> cuando corresponde</w:t>
      </w:r>
      <w:r>
        <w:rPr>
          <w:rFonts w:ascii="Arial" w:hAnsi="Arial" w:cs="Arial"/>
          <w:sz w:val="24"/>
        </w:rPr>
        <w:t>,</w:t>
      </w:r>
      <w:r w:rsidRPr="005E3D61">
        <w:rPr>
          <w:rFonts w:ascii="Arial" w:hAnsi="Arial" w:cs="Arial"/>
          <w:sz w:val="24"/>
        </w:rPr>
        <w:t xml:space="preserve"> el encargado del ítem, si el ítem debe tener encargado de sala,  este puede ser modificado en esta etapa.</w:t>
      </w: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F7F8146" wp14:editId="198F33AC">
            <wp:extent cx="5612130" cy="4791710"/>
            <wp:effectExtent l="0" t="0" r="7620" b="889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</w:p>
    <w:p w:rsidR="00674EE3" w:rsidRDefault="00674EE3" w:rsidP="00674EE3">
      <w:pPr>
        <w:spacing w:before="120" w:after="0" w:line="360" w:lineRule="auto"/>
        <w:ind w:left="-284" w:right="-285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 w:rsidRPr="00201BB0">
        <w:rPr>
          <w:rFonts w:ascii="Arial" w:hAnsi="Arial" w:cs="Arial"/>
          <w:b/>
          <w:sz w:val="24"/>
        </w:rPr>
        <w:t>Acción Historial:</w:t>
      </w:r>
    </w:p>
    <w:p w:rsidR="00674EE3" w:rsidRDefault="00674EE3" w:rsidP="00674EE3">
      <w:pPr>
        <w:spacing w:before="120" w:after="0" w:line="360" w:lineRule="auto"/>
        <w:ind w:left="-284" w:right="-285" w:firstLine="1004"/>
        <w:rPr>
          <w:noProof/>
        </w:rPr>
      </w:pPr>
      <w:r>
        <w:rPr>
          <w:noProof/>
        </w:rPr>
        <w:drawing>
          <wp:inline distT="0" distB="0" distL="0" distR="0" wp14:anchorId="4E380E52" wp14:editId="1CEAD338">
            <wp:extent cx="5612130" cy="466852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E3" w:rsidRDefault="00674EE3" w:rsidP="00674EE3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b/>
          <w:sz w:val="24"/>
        </w:rPr>
      </w:pPr>
      <w:r w:rsidRPr="00851877">
        <w:rPr>
          <w:rFonts w:ascii="Arial" w:hAnsi="Arial" w:cs="Arial"/>
          <w:b/>
          <w:sz w:val="24"/>
        </w:rPr>
        <w:t xml:space="preserve">Productos en espera de presupuesto: </w:t>
      </w:r>
    </w:p>
    <w:p w:rsidR="00851877" w:rsidRDefault="00A45E4B" w:rsidP="00851877">
      <w:pPr>
        <w:spacing w:before="120" w:after="0" w:line="360" w:lineRule="auto"/>
        <w:ind w:right="-285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6F8F584A" wp14:editId="693B0E69">
            <wp:extent cx="3886200" cy="11239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C1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Muestra l</w:t>
      </w:r>
      <w:r w:rsidR="000C146A">
        <w:rPr>
          <w:rFonts w:ascii="Arial" w:hAnsi="Arial" w:cs="Arial"/>
          <w:sz w:val="24"/>
        </w:rPr>
        <w:t>a cantidad de</w:t>
      </w:r>
      <w:r w:rsidRPr="00851877">
        <w:rPr>
          <w:rFonts w:ascii="Arial" w:hAnsi="Arial" w:cs="Arial"/>
          <w:sz w:val="24"/>
        </w:rPr>
        <w:t xml:space="preserve"> </w:t>
      </w:r>
      <w:r w:rsidR="000C146A">
        <w:rPr>
          <w:rFonts w:ascii="Arial" w:hAnsi="Arial" w:cs="Arial"/>
          <w:sz w:val="24"/>
        </w:rPr>
        <w:t xml:space="preserve">solicitudes </w:t>
      </w:r>
      <w:r w:rsidRPr="00851877">
        <w:rPr>
          <w:rFonts w:ascii="Arial" w:hAnsi="Arial" w:cs="Arial"/>
          <w:sz w:val="24"/>
        </w:rPr>
        <w:t xml:space="preserve">que </w:t>
      </w:r>
      <w:r w:rsidR="000C146A">
        <w:rPr>
          <w:rFonts w:ascii="Arial" w:hAnsi="Arial" w:cs="Arial"/>
          <w:sz w:val="24"/>
        </w:rPr>
        <w:t xml:space="preserve">tienen ítems </w:t>
      </w:r>
      <w:r w:rsidRPr="00851877">
        <w:rPr>
          <w:rFonts w:ascii="Arial" w:hAnsi="Arial" w:cs="Arial"/>
          <w:sz w:val="24"/>
        </w:rPr>
        <w:t>en espera de presupuesto para poder ser comprados.</w:t>
      </w:r>
    </w:p>
    <w:p w:rsidR="00776ECF" w:rsidRDefault="00776ECF" w:rsidP="00776ECF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 xml:space="preserve">Al hacer clic en ver detalle, se muestran todas las solicitudes que tienen </w:t>
      </w:r>
      <w:r>
        <w:rPr>
          <w:rFonts w:ascii="Arial" w:hAnsi="Arial" w:cs="Arial"/>
          <w:sz w:val="24"/>
        </w:rPr>
        <w:t>productos en espera de presupuesto</w:t>
      </w:r>
    </w:p>
    <w:p w:rsidR="00776ECF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69892B9E" wp14:editId="4F31CC9E">
            <wp:extent cx="6098552" cy="21170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81" cy="21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A" w:rsidRDefault="000C146A" w:rsidP="000C146A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Detalle</w:t>
      </w:r>
    </w:p>
    <w:p w:rsidR="000C146A" w:rsidRDefault="000C146A" w:rsidP="000C146A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0D9D82C" wp14:editId="48CC02FE">
            <wp:extent cx="5612130" cy="227203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b/>
          <w:sz w:val="24"/>
        </w:rPr>
        <w:t>Observaciones con respuesta:</w:t>
      </w:r>
      <w:r w:rsidRPr="00851877">
        <w:rPr>
          <w:rFonts w:ascii="Arial" w:hAnsi="Arial" w:cs="Arial"/>
          <w:sz w:val="24"/>
        </w:rPr>
        <w:t xml:space="preserve"> </w:t>
      </w:r>
      <w:r>
        <w:rPr>
          <w:noProof/>
        </w:rPr>
        <w:drawing>
          <wp:inline distT="0" distB="0" distL="0" distR="0" wp14:anchorId="12C7ACD2" wp14:editId="06B88C1A">
            <wp:extent cx="3876675" cy="13239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C1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Muestra las solitudes que fueron respondidas por ejecutiva de compras.</w:t>
      </w:r>
    </w:p>
    <w:p w:rsidR="00776ECF" w:rsidRDefault="00776ECF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Al hacer clic en ver detalle, se muestran todas las solicitudes que tienen</w:t>
      </w:r>
      <w:r>
        <w:rPr>
          <w:rFonts w:ascii="Arial" w:hAnsi="Arial" w:cs="Arial"/>
          <w:sz w:val="24"/>
        </w:rPr>
        <w:t xml:space="preserve"> observaciones respondidas por ejecutivas de compras.</w:t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</w:p>
    <w:p w:rsidR="00851877" w:rsidRDefault="00851877" w:rsidP="00851877">
      <w:pPr>
        <w:spacing w:before="120" w:after="0" w:line="360" w:lineRule="auto"/>
        <w:ind w:right="-285"/>
        <w:rPr>
          <w:noProof/>
        </w:rPr>
      </w:pPr>
      <w:r w:rsidRPr="00851877">
        <w:rPr>
          <w:rFonts w:ascii="Arial" w:hAnsi="Arial" w:cs="Arial"/>
          <w:b/>
          <w:sz w:val="24"/>
        </w:rPr>
        <w:lastRenderedPageBreak/>
        <w:t>Productos en proceso de compras:</w:t>
      </w:r>
      <w:r w:rsidRPr="00851877">
        <w:rPr>
          <w:rFonts w:ascii="Arial" w:hAnsi="Arial" w:cs="Arial"/>
          <w:sz w:val="24"/>
        </w:rPr>
        <w:t xml:space="preserve"> </w:t>
      </w: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38B2E5B" wp14:editId="0FC0B8B8">
            <wp:extent cx="3914775" cy="11239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 xml:space="preserve">Muestra las solicitudes que se encuentran </w:t>
      </w:r>
      <w:r w:rsidR="000C146A">
        <w:rPr>
          <w:rFonts w:ascii="Arial" w:hAnsi="Arial" w:cs="Arial"/>
          <w:sz w:val="24"/>
        </w:rPr>
        <w:t xml:space="preserve">con ítems </w:t>
      </w:r>
      <w:r w:rsidRPr="00851877">
        <w:rPr>
          <w:rFonts w:ascii="Arial" w:hAnsi="Arial" w:cs="Arial"/>
          <w:sz w:val="24"/>
        </w:rPr>
        <w:t>en proceso de compras.</w:t>
      </w:r>
    </w:p>
    <w:p w:rsidR="00776ECF" w:rsidRDefault="00776ECF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Al hacer clic en ver detalle, se muestran todas las solicitudes</w:t>
      </w:r>
      <w:r>
        <w:rPr>
          <w:rFonts w:ascii="Arial" w:hAnsi="Arial" w:cs="Arial"/>
          <w:sz w:val="24"/>
        </w:rPr>
        <w:t xml:space="preserve"> que tienen productos en proceso de compras.</w:t>
      </w: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A55B300" wp14:editId="6DB9EB8E">
            <wp:extent cx="5612130" cy="3002280"/>
            <wp:effectExtent l="0" t="0" r="762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2159218" wp14:editId="2AE5000E">
            <wp:extent cx="5612130" cy="292290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</w:p>
    <w:p w:rsidR="00851877" w:rsidRP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b/>
          <w:sz w:val="24"/>
        </w:rPr>
      </w:pPr>
      <w:r w:rsidRPr="00851877">
        <w:rPr>
          <w:rFonts w:ascii="Arial" w:hAnsi="Arial" w:cs="Arial"/>
          <w:b/>
          <w:sz w:val="24"/>
        </w:rPr>
        <w:t xml:space="preserve">Cotizaciones por aprobar: </w:t>
      </w:r>
    </w:p>
    <w:p w:rsidR="006504C1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DB6481F" wp14:editId="6ADC8779">
            <wp:extent cx="3914775" cy="11334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7" w:rsidRDefault="00851877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 xml:space="preserve">Muestra la </w:t>
      </w:r>
      <w:r w:rsidR="000C146A">
        <w:rPr>
          <w:rFonts w:ascii="Arial" w:hAnsi="Arial" w:cs="Arial"/>
          <w:sz w:val="24"/>
        </w:rPr>
        <w:t xml:space="preserve">cantidad de solicitudes con </w:t>
      </w:r>
      <w:r w:rsidRPr="00851877">
        <w:rPr>
          <w:rFonts w:ascii="Arial" w:hAnsi="Arial" w:cs="Arial"/>
          <w:sz w:val="24"/>
        </w:rPr>
        <w:t>cotizaciones enviadas por ejecutiva de compras para la aprobación de solicitante.</w:t>
      </w:r>
    </w:p>
    <w:p w:rsidR="00776ECF" w:rsidRDefault="00776ECF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851877">
        <w:rPr>
          <w:rFonts w:ascii="Arial" w:hAnsi="Arial" w:cs="Arial"/>
          <w:sz w:val="24"/>
        </w:rPr>
        <w:t>Al hacer clic en ver detalle, se muestran todas las solicitudes</w:t>
      </w:r>
      <w:r>
        <w:rPr>
          <w:rFonts w:ascii="Arial" w:hAnsi="Arial" w:cs="Arial"/>
          <w:sz w:val="24"/>
        </w:rPr>
        <w:t xml:space="preserve"> que tienen cotizaciones pendientes de aprobación.</w:t>
      </w: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139E611" wp14:editId="3477CEB1">
            <wp:extent cx="5612130" cy="207835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A" w:rsidRDefault="000C146A" w:rsidP="00851877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17926BB" wp14:editId="283B0D39">
            <wp:extent cx="5612130" cy="2966720"/>
            <wp:effectExtent l="0" t="0" r="762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6A" w:rsidRDefault="000C146A" w:rsidP="00776ECF">
      <w:pPr>
        <w:spacing w:before="120" w:after="0" w:line="360" w:lineRule="auto"/>
        <w:ind w:left="-284" w:right="-285"/>
        <w:rPr>
          <w:rFonts w:ascii="Arial" w:hAnsi="Arial" w:cs="Arial"/>
          <w:b/>
          <w:sz w:val="24"/>
          <w:szCs w:val="24"/>
        </w:rPr>
      </w:pPr>
    </w:p>
    <w:p w:rsidR="00776ECF" w:rsidRDefault="00776ECF" w:rsidP="00776ECF">
      <w:pPr>
        <w:spacing w:before="120" w:after="0" w:line="360" w:lineRule="auto"/>
        <w:ind w:left="-284" w:right="-2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Pr="008521D3">
        <w:rPr>
          <w:rFonts w:ascii="Arial" w:hAnsi="Arial" w:cs="Arial"/>
          <w:b/>
          <w:sz w:val="24"/>
          <w:szCs w:val="24"/>
        </w:rPr>
        <w:t>Rechazado por DEGI</w:t>
      </w:r>
      <w:r w:rsidRPr="008521D3">
        <w:rPr>
          <w:rFonts w:ascii="Arial" w:hAnsi="Arial" w:cs="Arial"/>
          <w:sz w:val="24"/>
          <w:szCs w:val="24"/>
        </w:rPr>
        <w:t xml:space="preserve">: </w:t>
      </w:r>
    </w:p>
    <w:p w:rsidR="00776ECF" w:rsidRDefault="00776ECF" w:rsidP="00776ECF">
      <w:pPr>
        <w:spacing w:before="120" w:after="0" w:line="360" w:lineRule="auto"/>
        <w:ind w:right="-28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B39B9B" wp14:editId="72657581">
            <wp:extent cx="3886200" cy="1095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CF" w:rsidRDefault="00776ECF" w:rsidP="00776ECF">
      <w:pPr>
        <w:spacing w:before="120" w:after="0" w:line="360" w:lineRule="auto"/>
        <w:ind w:left="-284" w:right="-2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521D3">
        <w:rPr>
          <w:rFonts w:ascii="Arial" w:hAnsi="Arial" w:cs="Arial"/>
          <w:sz w:val="24"/>
          <w:szCs w:val="24"/>
        </w:rPr>
        <w:t>Muestra las solicitudes rechazadas por DEGI.</w:t>
      </w:r>
    </w:p>
    <w:p w:rsidR="00776ECF" w:rsidRDefault="00776ECF" w:rsidP="00776ECF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851877">
        <w:rPr>
          <w:rFonts w:ascii="Arial" w:hAnsi="Arial" w:cs="Arial"/>
          <w:sz w:val="24"/>
        </w:rPr>
        <w:t>Al hacer clic en ver detalle, se muestran todas las solicitudes</w:t>
      </w:r>
      <w:r>
        <w:rPr>
          <w:rFonts w:ascii="Arial" w:hAnsi="Arial" w:cs="Arial"/>
          <w:sz w:val="24"/>
        </w:rPr>
        <w:t xml:space="preserve"> que tienen productos    </w:t>
      </w:r>
    </w:p>
    <w:p w:rsidR="00A33FE0" w:rsidRDefault="00776ECF" w:rsidP="00776ECF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proofErr w:type="gramStart"/>
      <w:r>
        <w:rPr>
          <w:rFonts w:ascii="Arial" w:hAnsi="Arial" w:cs="Arial"/>
          <w:sz w:val="24"/>
        </w:rPr>
        <w:t>rechazados</w:t>
      </w:r>
      <w:proofErr w:type="gramEnd"/>
      <w:r>
        <w:rPr>
          <w:rFonts w:ascii="Arial" w:hAnsi="Arial" w:cs="Arial"/>
          <w:sz w:val="24"/>
        </w:rPr>
        <w:t xml:space="preserve"> por DEGI. </w:t>
      </w: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8E7A21" w:rsidRDefault="008E7A21">
      <w:pPr>
        <w:spacing w:after="200"/>
        <w:rPr>
          <w:rStyle w:val="Referenciaintensa"/>
          <w:rFonts w:ascii="Arial" w:hAnsi="Arial" w:cs="Arial"/>
          <w:b w:val="0"/>
          <w:i/>
          <w:sz w:val="28"/>
        </w:rPr>
      </w:pPr>
      <w:bookmarkStart w:id="0" w:name="_GoBack"/>
      <w:bookmarkEnd w:id="0"/>
    </w:p>
    <w:sectPr w:rsidR="008E7A21" w:rsidSect="00AA52C6">
      <w:footerReference w:type="even" r:id="rId38"/>
      <w:footerReference w:type="default" r:id="rId39"/>
      <w:pgSz w:w="11907" w:h="16839" w:code="1"/>
      <w:pgMar w:top="1440" w:right="1134" w:bottom="1440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BEE" w:rsidRDefault="00767BEE">
      <w:pPr>
        <w:spacing w:after="0" w:line="240" w:lineRule="auto"/>
      </w:pPr>
      <w:r>
        <w:separator/>
      </w:r>
    </w:p>
  </w:endnote>
  <w:endnote w:type="continuationSeparator" w:id="0">
    <w:p w:rsidR="00767BEE" w:rsidRDefault="00767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3D0254">
    <w:pPr>
      <w:pStyle w:val="Piedep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4233FD1" wp14:editId="375418F5">
              <wp:simplePos x="0" y="0"/>
              <wp:positionH relativeFrom="leftMargin">
                <wp:posOffset>6630946</wp:posOffset>
              </wp:positionH>
              <wp:positionV relativeFrom="bottomMargin">
                <wp:posOffset>1574</wp:posOffset>
              </wp:positionV>
              <wp:extent cx="520700" cy="520700"/>
              <wp:effectExtent l="0" t="0" r="0" b="0"/>
              <wp:wrapNone/>
              <wp:docPr id="9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3D0254" w:rsidRDefault="003D0254" w:rsidP="003D0254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0C146A" w:rsidRPr="000C146A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Óvalo 18" o:spid="_x0000_s1033" style="position:absolute;margin-left:522.1pt;margin-top:.1pt;width:41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" o:allowincell="f" fillcolor="#629dd1 [3204]" stroked="f">
              <v:textbox inset="0,0,0,0">
                <w:txbxContent>
                  <w:p w:rsidR="003D0254" w:rsidRDefault="003D0254" w:rsidP="003D0254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0C146A" w:rsidRPr="000C146A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8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04E354A" wp14:editId="435F19E5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767BEE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144349492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 w:rsidR="00CB2D80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117284306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2" o:spid="_x0000_s1034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" o:allowincell="f" filled="f" stroked="f">
              <v:textbox style="layout-flow:vertical;mso-layout-flow-alt:bottom-to-top" inset=",,8.64pt,10.8pt">
                <w:txbxContent>
                  <w:p w:rsidR="0049395E" w:rsidRDefault="00767BEE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144349492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 w:rsidR="00CB2D80"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1172843068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2714101" wp14:editId="3DD7A2E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Auto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AuwZTK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CB2D80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4911BBD" wp14:editId="1DE1CE65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Rectá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767BEE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 w:rsidR="00CB2D80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6238437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4" o:spid="_x0000_s1035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" o:allowincell="f" filled="f" stroked="f">
              <v:textbox style="layout-flow:vertical;mso-layout-flow-alt:bottom-to-top" inset=",,8.64pt,10.8pt">
                <w:txbxContent>
                  <w:p w:rsidR="0049395E" w:rsidRDefault="00767BEE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 w:rsidR="00CB2D80"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62384371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AB7BD06" wp14:editId="75DB82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Auto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IzqH1+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1E8B1D" wp14:editId="0BCB8E03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CB2D80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0C146A" w:rsidRPr="000C146A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9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36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" o:allowincell="f" fillcolor="#629dd1 [3204]" stroked="f">
              <v:textbox inset="0,0,0,0">
                <w:txbxContent>
                  <w:p w:rsidR="0049395E" w:rsidRDefault="00CB2D80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0C146A" w:rsidRPr="000C146A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9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49395E" w:rsidRDefault="0049395E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BEE" w:rsidRDefault="00767BEE">
      <w:pPr>
        <w:spacing w:after="0" w:line="240" w:lineRule="auto"/>
      </w:pPr>
      <w:r>
        <w:separator/>
      </w:r>
    </w:p>
  </w:footnote>
  <w:footnote w:type="continuationSeparator" w:id="0">
    <w:p w:rsidR="00767BEE" w:rsidRDefault="00767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7F8FA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7F8FA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A0C3E3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629DD1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476B1" w:themeColor="accent1" w:themeShade="BF"/>
      </w:rPr>
    </w:lvl>
  </w:abstractNum>
  <w:abstractNum w:abstractNumId="5">
    <w:nsid w:val="1AEB6E4A"/>
    <w:multiLevelType w:val="hybridMultilevel"/>
    <w:tmpl w:val="DC60DA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029A8"/>
    <w:multiLevelType w:val="hybridMultilevel"/>
    <w:tmpl w:val="EC4A8F6A"/>
    <w:lvl w:ilvl="0" w:tplc="1D9E78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30E1F"/>
    <w:multiLevelType w:val="hybridMultilevel"/>
    <w:tmpl w:val="B47C9FFE"/>
    <w:lvl w:ilvl="0" w:tplc="5E7AE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EB"/>
    <w:rsid w:val="00091037"/>
    <w:rsid w:val="000C146A"/>
    <w:rsid w:val="000F4F81"/>
    <w:rsid w:val="00123183"/>
    <w:rsid w:val="00124CB0"/>
    <w:rsid w:val="001E1F07"/>
    <w:rsid w:val="001F3C83"/>
    <w:rsid w:val="001F5DC1"/>
    <w:rsid w:val="00201BB0"/>
    <w:rsid w:val="00213682"/>
    <w:rsid w:val="002414F7"/>
    <w:rsid w:val="002B6326"/>
    <w:rsid w:val="003D0254"/>
    <w:rsid w:val="003D7459"/>
    <w:rsid w:val="0049395E"/>
    <w:rsid w:val="00505746"/>
    <w:rsid w:val="005B65BE"/>
    <w:rsid w:val="005E0B8A"/>
    <w:rsid w:val="005E3D61"/>
    <w:rsid w:val="0063760C"/>
    <w:rsid w:val="006504C1"/>
    <w:rsid w:val="00674EE3"/>
    <w:rsid w:val="0069333E"/>
    <w:rsid w:val="006C69C9"/>
    <w:rsid w:val="0072382C"/>
    <w:rsid w:val="007441BD"/>
    <w:rsid w:val="0076417B"/>
    <w:rsid w:val="00767BEE"/>
    <w:rsid w:val="00776ECF"/>
    <w:rsid w:val="007D614B"/>
    <w:rsid w:val="00820451"/>
    <w:rsid w:val="00843045"/>
    <w:rsid w:val="00851877"/>
    <w:rsid w:val="008B0495"/>
    <w:rsid w:val="008E7A21"/>
    <w:rsid w:val="00933103"/>
    <w:rsid w:val="009578AB"/>
    <w:rsid w:val="009A75E4"/>
    <w:rsid w:val="00A130EE"/>
    <w:rsid w:val="00A33FE0"/>
    <w:rsid w:val="00A45E4B"/>
    <w:rsid w:val="00A465B9"/>
    <w:rsid w:val="00A710CE"/>
    <w:rsid w:val="00AA52C6"/>
    <w:rsid w:val="00AE1840"/>
    <w:rsid w:val="00BB40B0"/>
    <w:rsid w:val="00BE4A0B"/>
    <w:rsid w:val="00C90683"/>
    <w:rsid w:val="00CB2D80"/>
    <w:rsid w:val="00CE13A5"/>
    <w:rsid w:val="00D52AEB"/>
    <w:rsid w:val="00D67F59"/>
    <w:rsid w:val="00E63946"/>
    <w:rsid w:val="00E85207"/>
    <w:rsid w:val="00EB1EAB"/>
    <w:rsid w:val="00EE6A1E"/>
    <w:rsid w:val="00EF2E56"/>
    <w:rsid w:val="00F550DD"/>
    <w:rsid w:val="00F908D9"/>
    <w:rsid w:val="00FD3B6C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Equity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2020 – v1.1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7DA62443-B074-4A13-9979-D75EC8B85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405D3E-1816-4A65-94CE-B76B6565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179</TotalTime>
  <Pages>10</Pages>
  <Words>410</Words>
  <Characters>2256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Sistema de Compras</vt:lpstr>
      <vt:lpstr/>
    </vt:vector>
  </TitlesOfParts>
  <Company>FAcultad de Medicina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Sistema de Compras</dc:title>
  <dc:subject>ROL: SEGUIMIENTO</dc:subject>
  <dc:creator>Dirección Económica y de Gestión Institucional</dc:creator>
  <cp:lastModifiedBy>Usuario</cp:lastModifiedBy>
  <cp:revision>7</cp:revision>
  <dcterms:created xsi:type="dcterms:W3CDTF">2020-01-29T15:15:00Z</dcterms:created>
  <dcterms:modified xsi:type="dcterms:W3CDTF">2020-01-30T14:53:00Z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